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87F" w:rsidRDefault="0017787F" w:rsidP="002B5C96">
      <w:pPr>
        <w:widowControl/>
        <w:spacing w:afterLines="50" w:line="560" w:lineRule="exact"/>
        <w:jc w:val="center"/>
        <w:rPr>
          <w:rFonts w:ascii="仿宋" w:eastAsia="仿宋" w:hAnsi="仿宋" w:cs="Times New Roman"/>
          <w:b/>
          <w:bCs/>
        </w:rPr>
      </w:pPr>
      <w:r>
        <w:rPr>
          <w:rFonts w:ascii="仿宋" w:eastAsia="仿宋" w:hAnsi="仿宋" w:cs="仿宋" w:hint="eastAsia"/>
          <w:b/>
          <w:bCs/>
          <w:color w:val="000000"/>
          <w:sz w:val="44"/>
          <w:szCs w:val="44"/>
        </w:rPr>
        <w:t>个人健康承诺书</w:t>
      </w:r>
    </w:p>
    <w:p w:rsidR="0017787F" w:rsidRDefault="0017787F" w:rsidP="003417D9">
      <w:pPr>
        <w:snapToGrid w:val="0"/>
        <w:spacing w:line="6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姓</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名：</w:t>
      </w:r>
      <w:r>
        <w:rPr>
          <w:rFonts w:ascii="仿宋" w:eastAsia="仿宋" w:hAnsi="仿宋" w:cs="仿宋"/>
          <w:color w:val="000000"/>
          <w:sz w:val="28"/>
          <w:szCs w:val="28"/>
        </w:rPr>
        <w:t xml:space="preserve">                       </w:t>
      </w:r>
      <w:r>
        <w:rPr>
          <w:rFonts w:ascii="仿宋" w:eastAsia="仿宋" w:hAnsi="仿宋" w:cs="仿宋" w:hint="eastAsia"/>
          <w:color w:val="000000"/>
          <w:sz w:val="28"/>
          <w:szCs w:val="28"/>
        </w:rPr>
        <w:t>单</w:t>
      </w:r>
      <w:r>
        <w:rPr>
          <w:rFonts w:ascii="仿宋" w:eastAsia="仿宋" w:hAnsi="仿宋" w:cs="仿宋"/>
          <w:color w:val="000000"/>
          <w:sz w:val="28"/>
          <w:szCs w:val="28"/>
        </w:rPr>
        <w:t xml:space="preserve">  </w:t>
      </w:r>
      <w:r>
        <w:rPr>
          <w:rFonts w:ascii="仿宋" w:eastAsia="仿宋" w:hAnsi="仿宋" w:cs="仿宋" w:hint="eastAsia"/>
          <w:color w:val="000000"/>
          <w:sz w:val="28"/>
          <w:szCs w:val="28"/>
        </w:rPr>
        <w:t>位：</w:t>
      </w:r>
    </w:p>
    <w:p w:rsidR="0017787F" w:rsidRDefault="0017787F" w:rsidP="003417D9">
      <w:pPr>
        <w:snapToGrid w:val="0"/>
        <w:spacing w:line="6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身份证件号码：</w:t>
      </w:r>
      <w:r>
        <w:rPr>
          <w:rFonts w:ascii="仿宋" w:eastAsia="仿宋" w:hAnsi="仿宋" w:cs="仿宋"/>
          <w:color w:val="000000"/>
          <w:sz w:val="28"/>
          <w:szCs w:val="28"/>
        </w:rPr>
        <w:t xml:space="preserve">                 </w:t>
      </w:r>
      <w:r>
        <w:rPr>
          <w:rFonts w:ascii="仿宋" w:eastAsia="仿宋" w:hAnsi="仿宋" w:cs="仿宋" w:hint="eastAsia"/>
          <w:color w:val="000000"/>
          <w:sz w:val="28"/>
          <w:szCs w:val="28"/>
        </w:rPr>
        <w:t>联系电话：</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我已了解</w:t>
      </w:r>
      <w:r>
        <w:rPr>
          <w:rFonts w:ascii="仿宋" w:eastAsia="仿宋" w:hAnsi="仿宋" w:cs="仿宋" w:hint="eastAsia"/>
          <w:color w:val="000000"/>
          <w:sz w:val="28"/>
          <w:szCs w:val="28"/>
          <w:u w:val="single"/>
        </w:rPr>
        <w:t>南京市中华中学公开招聘教师资格复审环节</w:t>
      </w:r>
      <w:bookmarkStart w:id="0" w:name="_GoBack"/>
      <w:bookmarkEnd w:id="0"/>
      <w:r>
        <w:rPr>
          <w:rFonts w:ascii="仿宋" w:eastAsia="仿宋" w:hAnsi="仿宋" w:cs="仿宋" w:hint="eastAsia"/>
          <w:color w:val="000000"/>
          <w:sz w:val="28"/>
          <w:szCs w:val="28"/>
        </w:rPr>
        <w:t>新冠肺炎疫情防控工作要求，现呈报并承诺以下事项：</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1.</w:t>
      </w:r>
      <w:r>
        <w:rPr>
          <w:rFonts w:ascii="仿宋" w:eastAsia="仿宋" w:hAnsi="仿宋" w:cs="仿宋" w:hint="eastAsia"/>
          <w:color w:val="000000"/>
          <w:sz w:val="28"/>
          <w:szCs w:val="28"/>
        </w:rPr>
        <w:t>进校前</w:t>
      </w:r>
      <w:r>
        <w:rPr>
          <w:rFonts w:ascii="仿宋" w:eastAsia="仿宋" w:hAnsi="仿宋" w:cs="仿宋"/>
          <w:color w:val="000000"/>
          <w:sz w:val="28"/>
          <w:szCs w:val="28"/>
        </w:rPr>
        <w:t>28</w:t>
      </w:r>
      <w:r>
        <w:rPr>
          <w:rFonts w:ascii="仿宋" w:eastAsia="仿宋" w:hAnsi="仿宋" w:cs="仿宋" w:hint="eastAsia"/>
          <w:color w:val="000000"/>
          <w:sz w:val="28"/>
          <w:szCs w:val="28"/>
        </w:rPr>
        <w:t>日内是否有境外地区（</w:t>
      </w:r>
      <w:r>
        <w:rPr>
          <w:rFonts w:ascii="仿宋" w:eastAsia="仿宋" w:hAnsi="仿宋" w:cs="仿宋" w:hint="eastAsia"/>
          <w:color w:val="000000"/>
          <w:sz w:val="28"/>
          <w:szCs w:val="28"/>
          <w:lang/>
        </w:rPr>
        <w:t>除澳门外</w:t>
      </w:r>
      <w:r>
        <w:rPr>
          <w:rFonts w:ascii="仿宋" w:eastAsia="仿宋" w:hAnsi="仿宋" w:cs="仿宋" w:hint="eastAsia"/>
          <w:color w:val="000000"/>
          <w:sz w:val="28"/>
          <w:szCs w:val="28"/>
        </w:rPr>
        <w:t>）旅居史？</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2.</w:t>
      </w:r>
      <w:r>
        <w:rPr>
          <w:rFonts w:ascii="仿宋" w:eastAsia="仿宋" w:hAnsi="仿宋" w:cs="仿宋" w:hint="eastAsia"/>
          <w:color w:val="000000"/>
          <w:sz w:val="28"/>
          <w:szCs w:val="28"/>
        </w:rPr>
        <w:t>进校前</w:t>
      </w:r>
      <w:r>
        <w:rPr>
          <w:rFonts w:ascii="仿宋" w:eastAsia="仿宋" w:hAnsi="仿宋" w:cs="仿宋"/>
          <w:color w:val="000000"/>
          <w:sz w:val="28"/>
          <w:szCs w:val="28"/>
        </w:rPr>
        <w:t>21</w:t>
      </w:r>
      <w:r>
        <w:rPr>
          <w:rFonts w:ascii="仿宋" w:eastAsia="仿宋" w:hAnsi="仿宋" w:cs="仿宋" w:hint="eastAsia"/>
          <w:color w:val="000000"/>
          <w:sz w:val="28"/>
          <w:szCs w:val="28"/>
        </w:rPr>
        <w:t>日内是否有境内中高风险</w:t>
      </w:r>
      <w:r>
        <w:rPr>
          <w:rFonts w:ascii="仿宋" w:eastAsia="仿宋" w:hAnsi="仿宋" w:cs="仿宋" w:hint="eastAsia"/>
          <w:color w:val="000000"/>
          <w:sz w:val="28"/>
          <w:szCs w:val="28"/>
          <w:lang/>
        </w:rPr>
        <w:t>地区</w:t>
      </w:r>
      <w:r>
        <w:rPr>
          <w:rFonts w:ascii="仿宋" w:eastAsia="仿宋" w:hAnsi="仿宋" w:cs="仿宋" w:hint="eastAsia"/>
          <w:color w:val="000000"/>
          <w:sz w:val="28"/>
          <w:szCs w:val="28"/>
        </w:rPr>
        <w:t>、澳门旅居史？</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3.</w:t>
      </w:r>
      <w:r>
        <w:rPr>
          <w:rFonts w:ascii="仿宋" w:eastAsia="仿宋" w:hAnsi="仿宋" w:cs="仿宋" w:hint="eastAsia"/>
          <w:color w:val="000000"/>
          <w:sz w:val="28"/>
          <w:szCs w:val="28"/>
        </w:rPr>
        <w:t>进校前</w:t>
      </w:r>
      <w:r>
        <w:rPr>
          <w:rFonts w:ascii="仿宋" w:eastAsia="仿宋" w:hAnsi="仿宋" w:cs="仿宋"/>
          <w:color w:val="000000"/>
          <w:sz w:val="28"/>
          <w:szCs w:val="28"/>
        </w:rPr>
        <w:t>21</w:t>
      </w:r>
      <w:r>
        <w:rPr>
          <w:rFonts w:ascii="仿宋" w:eastAsia="仿宋" w:hAnsi="仿宋" w:cs="仿宋" w:hint="eastAsia"/>
          <w:color w:val="000000"/>
          <w:sz w:val="28"/>
          <w:szCs w:val="28"/>
        </w:rPr>
        <w:t>日内是否有新冠肺炎患者和无症状感染者接触史？</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4.</w:t>
      </w:r>
      <w:r>
        <w:rPr>
          <w:rFonts w:ascii="仿宋" w:eastAsia="仿宋" w:hAnsi="仿宋" w:cs="仿宋" w:hint="eastAsia"/>
          <w:color w:val="000000"/>
          <w:sz w:val="28"/>
          <w:szCs w:val="28"/>
        </w:rPr>
        <w:t>“苏康码”和“行程卡”是否异常？</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5.</w:t>
      </w:r>
      <w:r>
        <w:rPr>
          <w:rFonts w:ascii="仿宋" w:eastAsia="仿宋" w:hAnsi="仿宋" w:cs="仿宋" w:hint="eastAsia"/>
          <w:color w:val="000000"/>
          <w:sz w:val="28"/>
          <w:szCs w:val="28"/>
        </w:rPr>
        <w:t>是否为尚在随访及医学观察期内的已治愈出院的确诊病例和已解除集中隔离医学观察的无症状感染者？</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6.</w:t>
      </w:r>
      <w:r>
        <w:rPr>
          <w:rFonts w:ascii="仿宋" w:eastAsia="仿宋" w:hAnsi="仿宋" w:cs="仿宋" w:hint="eastAsia"/>
          <w:color w:val="000000"/>
          <w:sz w:val="28"/>
          <w:szCs w:val="28"/>
        </w:rPr>
        <w:t>进校前</w:t>
      </w:r>
      <w:r>
        <w:rPr>
          <w:rFonts w:ascii="仿宋" w:eastAsia="仿宋" w:hAnsi="仿宋" w:cs="仿宋"/>
          <w:color w:val="000000"/>
          <w:sz w:val="28"/>
          <w:szCs w:val="28"/>
        </w:rPr>
        <w:t>14</w:t>
      </w:r>
      <w:r>
        <w:rPr>
          <w:rFonts w:ascii="仿宋" w:eastAsia="仿宋" w:hAnsi="仿宋" w:cs="仿宋" w:hint="eastAsia"/>
          <w:color w:val="000000"/>
          <w:sz w:val="28"/>
          <w:szCs w:val="28"/>
        </w:rPr>
        <w:t>日内是否与正在接受居家健康监测的人员共同居住、生活等密切接触？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7.</w:t>
      </w:r>
      <w:r>
        <w:rPr>
          <w:rFonts w:ascii="仿宋" w:eastAsia="仿宋" w:hAnsi="仿宋" w:cs="仿宋" w:hint="eastAsia"/>
          <w:color w:val="000000"/>
          <w:sz w:val="28"/>
          <w:szCs w:val="28"/>
        </w:rPr>
        <w:t>进校前</w:t>
      </w:r>
      <w:r>
        <w:rPr>
          <w:rFonts w:ascii="仿宋" w:eastAsia="仿宋" w:hAnsi="仿宋" w:cs="仿宋"/>
          <w:color w:val="000000"/>
          <w:sz w:val="28"/>
          <w:szCs w:val="28"/>
        </w:rPr>
        <w:t>14</w:t>
      </w:r>
      <w:r>
        <w:rPr>
          <w:rFonts w:ascii="仿宋" w:eastAsia="仿宋" w:hAnsi="仿宋" w:cs="仿宋" w:hint="eastAsia"/>
          <w:color w:val="000000"/>
          <w:sz w:val="28"/>
          <w:szCs w:val="28"/>
        </w:rPr>
        <w:t>日内是否有中高风险地区所在设区市（直辖市为县区）低风险地区旅居史？</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8.</w:t>
      </w:r>
      <w:r>
        <w:rPr>
          <w:rFonts w:ascii="仿宋" w:eastAsia="仿宋" w:hAnsi="仿宋" w:cs="仿宋" w:hint="eastAsia"/>
          <w:color w:val="000000"/>
          <w:sz w:val="28"/>
          <w:szCs w:val="28"/>
        </w:rPr>
        <w:t>是否有发热、感冒、咽痛、咳嗽、乏力、腹泻等症状？</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color w:val="000000"/>
          <w:sz w:val="28"/>
          <w:szCs w:val="28"/>
        </w:rPr>
        <w:t>9.</w:t>
      </w:r>
      <w:r>
        <w:rPr>
          <w:rFonts w:ascii="仿宋" w:eastAsia="仿宋" w:hAnsi="仿宋" w:cs="仿宋" w:hint="eastAsia"/>
          <w:color w:val="000000"/>
          <w:sz w:val="28"/>
          <w:szCs w:val="28"/>
        </w:rPr>
        <w:t>是否已经完成新冠疫苗的全程接种？</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□是</w:t>
      </w:r>
      <w:r>
        <w:rPr>
          <w:rFonts w:ascii="仿宋" w:eastAsia="仿宋" w:hAnsi="仿宋" w:cs="仿宋"/>
          <w:color w:val="000000"/>
          <w:sz w:val="28"/>
          <w:szCs w:val="28"/>
        </w:rPr>
        <w:t xml:space="preserve">     </w:t>
      </w:r>
      <w:r>
        <w:rPr>
          <w:rFonts w:ascii="仿宋" w:eastAsia="仿宋" w:hAnsi="仿宋" w:cs="仿宋" w:hint="eastAsia"/>
          <w:color w:val="000000"/>
          <w:sz w:val="28"/>
          <w:szCs w:val="28"/>
        </w:rPr>
        <w:t>□否</w:t>
      </w:r>
    </w:p>
    <w:p w:rsidR="0017787F" w:rsidRDefault="0017787F" w:rsidP="003417D9">
      <w:pPr>
        <w:snapToGrid w:val="0"/>
        <w:spacing w:line="400" w:lineRule="exact"/>
        <w:ind w:firstLineChars="200" w:firstLine="31680"/>
        <w:rPr>
          <w:rFonts w:ascii="仿宋" w:eastAsia="仿宋" w:hAnsi="仿宋" w:cs="Times New Roman"/>
          <w:color w:val="000000"/>
          <w:sz w:val="28"/>
          <w:szCs w:val="28"/>
        </w:rPr>
      </w:pPr>
      <w:r>
        <w:rPr>
          <w:rFonts w:ascii="仿宋" w:eastAsia="仿宋" w:hAnsi="仿宋" w:cs="仿宋" w:hint="eastAsia"/>
          <w:color w:val="000000"/>
          <w:sz w:val="28"/>
          <w:szCs w:val="28"/>
        </w:rPr>
        <w:t>本人保证以上声明信息真实、准确、完整，如有承诺不实、隐瞒病史和接触史、故意压制症状、瞒报漏报健康情况、逃避防疫措施的，愿承担相应法律责任。会议期间自行做好防护工作，主动配合落实相关疫情防控措施。</w:t>
      </w:r>
    </w:p>
    <w:p w:rsidR="0017787F" w:rsidRDefault="0017787F">
      <w:pPr>
        <w:snapToGrid w:val="0"/>
        <w:spacing w:line="400" w:lineRule="exact"/>
        <w:jc w:val="right"/>
        <w:rPr>
          <w:rFonts w:ascii="仿宋" w:eastAsia="仿宋" w:hAnsi="仿宋" w:cs="Times New Roman"/>
          <w:color w:val="000000"/>
          <w:sz w:val="28"/>
          <w:szCs w:val="28"/>
        </w:rPr>
      </w:pPr>
    </w:p>
    <w:p w:rsidR="0017787F" w:rsidRDefault="0017787F">
      <w:pPr>
        <w:snapToGrid w:val="0"/>
        <w:spacing w:line="520" w:lineRule="exact"/>
        <w:jc w:val="center"/>
        <w:rPr>
          <w:rFonts w:ascii="仿宋" w:eastAsia="仿宋" w:hAnsi="仿宋" w:cs="Times New Roman"/>
          <w:color w:val="000000"/>
          <w:sz w:val="28"/>
          <w:szCs w:val="28"/>
        </w:rPr>
      </w:pPr>
      <w:r>
        <w:rPr>
          <w:rFonts w:ascii="仿宋" w:eastAsia="仿宋" w:hAnsi="仿宋" w:cs="仿宋"/>
          <w:color w:val="000000"/>
          <w:sz w:val="28"/>
          <w:szCs w:val="28"/>
        </w:rPr>
        <w:t xml:space="preserve">                                   </w:t>
      </w:r>
      <w:r>
        <w:rPr>
          <w:rFonts w:ascii="仿宋" w:eastAsia="仿宋" w:hAnsi="仿宋" w:cs="仿宋" w:hint="eastAsia"/>
          <w:color w:val="000000"/>
          <w:sz w:val="28"/>
          <w:szCs w:val="28"/>
        </w:rPr>
        <w:t>本人签名：</w:t>
      </w:r>
    </w:p>
    <w:p w:rsidR="0017787F" w:rsidRDefault="0017787F">
      <w:pPr>
        <w:snapToGrid w:val="0"/>
        <w:spacing w:line="520" w:lineRule="exact"/>
        <w:jc w:val="right"/>
        <w:rPr>
          <w:rFonts w:ascii="仿宋" w:eastAsia="仿宋" w:hAnsi="仿宋" w:cs="Times New Roman"/>
          <w:kern w:val="0"/>
          <w:sz w:val="30"/>
          <w:szCs w:val="30"/>
        </w:rPr>
      </w:pPr>
      <w:r>
        <w:rPr>
          <w:rFonts w:ascii="仿宋" w:eastAsia="仿宋" w:hAnsi="仿宋" w:cs="仿宋"/>
          <w:color w:val="000000"/>
          <w:sz w:val="28"/>
          <w:szCs w:val="28"/>
        </w:rPr>
        <w:t xml:space="preserve">                                   2022</w:t>
      </w:r>
      <w:r>
        <w:rPr>
          <w:rFonts w:ascii="仿宋" w:eastAsia="仿宋" w:hAnsi="仿宋" w:cs="仿宋" w:hint="eastAsia"/>
          <w:color w:val="000000"/>
          <w:sz w:val="28"/>
          <w:szCs w:val="28"/>
        </w:rPr>
        <w:t>年</w:t>
      </w:r>
      <w:r>
        <w:rPr>
          <w:rFonts w:ascii="仿宋" w:eastAsia="仿宋" w:hAnsi="仿宋" w:cs="仿宋"/>
          <w:color w:val="000000"/>
          <w:sz w:val="28"/>
          <w:szCs w:val="28"/>
        </w:rPr>
        <w:t xml:space="preserve">    </w:t>
      </w:r>
      <w:r>
        <w:rPr>
          <w:rFonts w:ascii="仿宋" w:eastAsia="仿宋" w:hAnsi="仿宋" w:cs="仿宋" w:hint="eastAsia"/>
          <w:color w:val="000000"/>
          <w:sz w:val="28"/>
          <w:szCs w:val="28"/>
        </w:rPr>
        <w:t>月</w:t>
      </w:r>
      <w:r>
        <w:rPr>
          <w:rFonts w:ascii="仿宋" w:eastAsia="仿宋" w:hAnsi="仿宋" w:cs="仿宋"/>
          <w:color w:val="000000"/>
          <w:sz w:val="28"/>
          <w:szCs w:val="28"/>
        </w:rPr>
        <w:t xml:space="preserve">    </w:t>
      </w:r>
      <w:r>
        <w:rPr>
          <w:rFonts w:ascii="仿宋" w:eastAsia="仿宋" w:hAnsi="仿宋" w:cs="仿宋" w:hint="eastAsia"/>
          <w:color w:val="000000"/>
          <w:sz w:val="28"/>
          <w:szCs w:val="28"/>
        </w:rPr>
        <w:t>日</w:t>
      </w:r>
    </w:p>
    <w:sectPr w:rsidR="0017787F" w:rsidSect="002B5C96">
      <w:pgSz w:w="11850" w:h="16783"/>
      <w:pgMar w:top="1314" w:right="1304" w:bottom="1304" w:left="1587" w:header="340" w:footer="992" w:gutter="0"/>
      <w:pgNumType w:fmt="numberInDash"/>
      <w:cols w:space="0"/>
      <w:docGrid w:type="linesAndChars" w:linePitch="3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787F" w:rsidRDefault="0017787F" w:rsidP="00BB5398">
      <w:pPr>
        <w:rPr>
          <w:rFonts w:cs="Times New Roman"/>
        </w:rPr>
      </w:pPr>
      <w:r>
        <w:rPr>
          <w:rFonts w:cs="Times New Roman"/>
        </w:rPr>
        <w:separator/>
      </w:r>
    </w:p>
  </w:endnote>
  <w:endnote w:type="continuationSeparator" w:id="1">
    <w:p w:rsidR="0017787F" w:rsidRDefault="0017787F" w:rsidP="00BB5398">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787F" w:rsidRDefault="0017787F" w:rsidP="00BB5398">
      <w:pPr>
        <w:rPr>
          <w:rFonts w:cs="Times New Roman"/>
        </w:rPr>
      </w:pPr>
      <w:r>
        <w:rPr>
          <w:rFonts w:cs="Times New Roman"/>
        </w:rPr>
        <w:separator/>
      </w:r>
    </w:p>
  </w:footnote>
  <w:footnote w:type="continuationSeparator" w:id="1">
    <w:p w:rsidR="0017787F" w:rsidRDefault="0017787F" w:rsidP="00BB5398">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9"/>
  <w:displayVerticalDrawingGridEvery w:val="2"/>
  <w:noPunctuationKerning/>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A6BAE"/>
    <w:rsid w:val="837AAB1F"/>
    <w:rsid w:val="8DF9ACF3"/>
    <w:rsid w:val="927795C4"/>
    <w:rsid w:val="9BF8E092"/>
    <w:rsid w:val="A47FFED6"/>
    <w:rsid w:val="ADCFD92B"/>
    <w:rsid w:val="B3E7EF45"/>
    <w:rsid w:val="B6EF766C"/>
    <w:rsid w:val="B75C46A0"/>
    <w:rsid w:val="B9EFE3A9"/>
    <w:rsid w:val="B9FFD85C"/>
    <w:rsid w:val="BDFA1551"/>
    <w:rsid w:val="BF6B003D"/>
    <w:rsid w:val="BF970BE0"/>
    <w:rsid w:val="BF9EC6A2"/>
    <w:rsid w:val="BFF5E4E1"/>
    <w:rsid w:val="CBF7E4EA"/>
    <w:rsid w:val="CEFF241C"/>
    <w:rsid w:val="CFF7DDE8"/>
    <w:rsid w:val="D57F2771"/>
    <w:rsid w:val="D75B12DA"/>
    <w:rsid w:val="D7FF958A"/>
    <w:rsid w:val="D9FB880C"/>
    <w:rsid w:val="DA7EE9E0"/>
    <w:rsid w:val="DBEDAA9E"/>
    <w:rsid w:val="DE1DF5AA"/>
    <w:rsid w:val="DEFB76B9"/>
    <w:rsid w:val="DF4F3161"/>
    <w:rsid w:val="DFD7A872"/>
    <w:rsid w:val="DFEE58B7"/>
    <w:rsid w:val="E15B8324"/>
    <w:rsid w:val="E3AE28D1"/>
    <w:rsid w:val="E8BF52BB"/>
    <w:rsid w:val="E9BB3890"/>
    <w:rsid w:val="EBBE63B3"/>
    <w:rsid w:val="ECBC1967"/>
    <w:rsid w:val="EDDFA5AF"/>
    <w:rsid w:val="EEF551F2"/>
    <w:rsid w:val="EFDDB67C"/>
    <w:rsid w:val="EFDFF301"/>
    <w:rsid w:val="EFFDFC69"/>
    <w:rsid w:val="F3FD481E"/>
    <w:rsid w:val="F5199456"/>
    <w:rsid w:val="F59EEA39"/>
    <w:rsid w:val="F66313E2"/>
    <w:rsid w:val="F6D95BF7"/>
    <w:rsid w:val="F72744A1"/>
    <w:rsid w:val="F7FB4457"/>
    <w:rsid w:val="F93F65C9"/>
    <w:rsid w:val="F97F2390"/>
    <w:rsid w:val="F9BDA8EF"/>
    <w:rsid w:val="FAFF5A2E"/>
    <w:rsid w:val="FB7BED69"/>
    <w:rsid w:val="FB9DADDE"/>
    <w:rsid w:val="FBD41C24"/>
    <w:rsid w:val="FBE787E8"/>
    <w:rsid w:val="FBFB723B"/>
    <w:rsid w:val="FBFB90F5"/>
    <w:rsid w:val="FDAC62D6"/>
    <w:rsid w:val="FE2DDF79"/>
    <w:rsid w:val="FEDFFD29"/>
    <w:rsid w:val="FF6509C7"/>
    <w:rsid w:val="FF77644C"/>
    <w:rsid w:val="FF7D92C8"/>
    <w:rsid w:val="FF9E0A52"/>
    <w:rsid w:val="FFBBC414"/>
    <w:rsid w:val="FFDF40AB"/>
    <w:rsid w:val="FFDFC3BC"/>
    <w:rsid w:val="FFF750B2"/>
    <w:rsid w:val="FFFD8004"/>
    <w:rsid w:val="FFFE8353"/>
    <w:rsid w:val="00016D73"/>
    <w:rsid w:val="00020470"/>
    <w:rsid w:val="0002514E"/>
    <w:rsid w:val="00026A55"/>
    <w:rsid w:val="00077E12"/>
    <w:rsid w:val="000B2A4C"/>
    <w:rsid w:val="000F797E"/>
    <w:rsid w:val="001159F8"/>
    <w:rsid w:val="0017787F"/>
    <w:rsid w:val="001821C8"/>
    <w:rsid w:val="001A021D"/>
    <w:rsid w:val="001B5B54"/>
    <w:rsid w:val="001D5B40"/>
    <w:rsid w:val="001D7597"/>
    <w:rsid w:val="002128F5"/>
    <w:rsid w:val="00214E49"/>
    <w:rsid w:val="00282ECB"/>
    <w:rsid w:val="00287CC7"/>
    <w:rsid w:val="002A166A"/>
    <w:rsid w:val="002A1720"/>
    <w:rsid w:val="002A6BAE"/>
    <w:rsid w:val="002B5C96"/>
    <w:rsid w:val="002C2654"/>
    <w:rsid w:val="003417D9"/>
    <w:rsid w:val="00345BC8"/>
    <w:rsid w:val="00363080"/>
    <w:rsid w:val="003D15E2"/>
    <w:rsid w:val="003D18F4"/>
    <w:rsid w:val="003E2DFF"/>
    <w:rsid w:val="003F0A5A"/>
    <w:rsid w:val="003F1DC9"/>
    <w:rsid w:val="003F30F3"/>
    <w:rsid w:val="003F38F8"/>
    <w:rsid w:val="00425EC1"/>
    <w:rsid w:val="00475A45"/>
    <w:rsid w:val="00475ACC"/>
    <w:rsid w:val="004A7677"/>
    <w:rsid w:val="004B7DD3"/>
    <w:rsid w:val="004E4D81"/>
    <w:rsid w:val="004E56DD"/>
    <w:rsid w:val="004F6498"/>
    <w:rsid w:val="0050006B"/>
    <w:rsid w:val="00562890"/>
    <w:rsid w:val="00595629"/>
    <w:rsid w:val="005B6BDB"/>
    <w:rsid w:val="00606219"/>
    <w:rsid w:val="00612F8D"/>
    <w:rsid w:val="00623434"/>
    <w:rsid w:val="00674971"/>
    <w:rsid w:val="0069598A"/>
    <w:rsid w:val="006B2DF4"/>
    <w:rsid w:val="006B3D5E"/>
    <w:rsid w:val="006B7333"/>
    <w:rsid w:val="006C741B"/>
    <w:rsid w:val="00735D57"/>
    <w:rsid w:val="007403AF"/>
    <w:rsid w:val="00763F4F"/>
    <w:rsid w:val="00787803"/>
    <w:rsid w:val="007976EB"/>
    <w:rsid w:val="007B07B3"/>
    <w:rsid w:val="007B5339"/>
    <w:rsid w:val="007B5B80"/>
    <w:rsid w:val="007B70E0"/>
    <w:rsid w:val="007C279E"/>
    <w:rsid w:val="007C65CA"/>
    <w:rsid w:val="00816EFE"/>
    <w:rsid w:val="008450C4"/>
    <w:rsid w:val="00880C0E"/>
    <w:rsid w:val="008D6B6C"/>
    <w:rsid w:val="008F6E58"/>
    <w:rsid w:val="009000BC"/>
    <w:rsid w:val="0090571A"/>
    <w:rsid w:val="00911D10"/>
    <w:rsid w:val="009158DE"/>
    <w:rsid w:val="009265E3"/>
    <w:rsid w:val="00933F18"/>
    <w:rsid w:val="009452C7"/>
    <w:rsid w:val="00955E55"/>
    <w:rsid w:val="0099086C"/>
    <w:rsid w:val="00992448"/>
    <w:rsid w:val="00996871"/>
    <w:rsid w:val="009A6664"/>
    <w:rsid w:val="009B4CE0"/>
    <w:rsid w:val="009F472A"/>
    <w:rsid w:val="009F63E5"/>
    <w:rsid w:val="00A166B1"/>
    <w:rsid w:val="00A33080"/>
    <w:rsid w:val="00A356EC"/>
    <w:rsid w:val="00A57A6C"/>
    <w:rsid w:val="00A8650C"/>
    <w:rsid w:val="00AB4766"/>
    <w:rsid w:val="00AE2029"/>
    <w:rsid w:val="00B13FC5"/>
    <w:rsid w:val="00B441D4"/>
    <w:rsid w:val="00B52221"/>
    <w:rsid w:val="00BA7658"/>
    <w:rsid w:val="00BB3FCA"/>
    <w:rsid w:val="00BB5398"/>
    <w:rsid w:val="00BC16FF"/>
    <w:rsid w:val="00BC1B45"/>
    <w:rsid w:val="00BF0592"/>
    <w:rsid w:val="00C05DAC"/>
    <w:rsid w:val="00C30E60"/>
    <w:rsid w:val="00C36A9B"/>
    <w:rsid w:val="00C44909"/>
    <w:rsid w:val="00C710E2"/>
    <w:rsid w:val="00CB5BF1"/>
    <w:rsid w:val="00D1438A"/>
    <w:rsid w:val="00D143D2"/>
    <w:rsid w:val="00D23BC4"/>
    <w:rsid w:val="00D25175"/>
    <w:rsid w:val="00D4362B"/>
    <w:rsid w:val="00D470A8"/>
    <w:rsid w:val="00DA589E"/>
    <w:rsid w:val="00DB7CC2"/>
    <w:rsid w:val="00DD31EC"/>
    <w:rsid w:val="00DD53A8"/>
    <w:rsid w:val="00DE48C6"/>
    <w:rsid w:val="00DF7CC3"/>
    <w:rsid w:val="00E12B46"/>
    <w:rsid w:val="00E26937"/>
    <w:rsid w:val="00E36C64"/>
    <w:rsid w:val="00E407FB"/>
    <w:rsid w:val="00E72240"/>
    <w:rsid w:val="00EC5CCD"/>
    <w:rsid w:val="00ED37F7"/>
    <w:rsid w:val="00ED429A"/>
    <w:rsid w:val="00EE1127"/>
    <w:rsid w:val="00EE23AC"/>
    <w:rsid w:val="00EF1491"/>
    <w:rsid w:val="00F05BB3"/>
    <w:rsid w:val="00F14DB8"/>
    <w:rsid w:val="00F274CE"/>
    <w:rsid w:val="00F53B0A"/>
    <w:rsid w:val="00F54DB2"/>
    <w:rsid w:val="00F86AB7"/>
    <w:rsid w:val="00F91DA6"/>
    <w:rsid w:val="00FD7E69"/>
    <w:rsid w:val="034E6737"/>
    <w:rsid w:val="04C53F22"/>
    <w:rsid w:val="054B0D86"/>
    <w:rsid w:val="07601D58"/>
    <w:rsid w:val="08E711B9"/>
    <w:rsid w:val="094A2392"/>
    <w:rsid w:val="0BE555F7"/>
    <w:rsid w:val="0E367A4B"/>
    <w:rsid w:val="0EF63D72"/>
    <w:rsid w:val="0F32361B"/>
    <w:rsid w:val="10B94245"/>
    <w:rsid w:val="12C926BD"/>
    <w:rsid w:val="14FF87BB"/>
    <w:rsid w:val="15A025F7"/>
    <w:rsid w:val="181941D9"/>
    <w:rsid w:val="1B96161F"/>
    <w:rsid w:val="1FFB480C"/>
    <w:rsid w:val="21DD19B2"/>
    <w:rsid w:val="27FF5560"/>
    <w:rsid w:val="2BC9B2F9"/>
    <w:rsid w:val="2DBD4F99"/>
    <w:rsid w:val="2DFBE614"/>
    <w:rsid w:val="2ED9F2BC"/>
    <w:rsid w:val="2F7F6944"/>
    <w:rsid w:val="31156244"/>
    <w:rsid w:val="33817389"/>
    <w:rsid w:val="38E92C80"/>
    <w:rsid w:val="3AF772D5"/>
    <w:rsid w:val="3BFDD353"/>
    <w:rsid w:val="3ED4DE14"/>
    <w:rsid w:val="3EFDD809"/>
    <w:rsid w:val="3F832C67"/>
    <w:rsid w:val="3F9BC408"/>
    <w:rsid w:val="3FA93CA3"/>
    <w:rsid w:val="3FDE978B"/>
    <w:rsid w:val="3FF1638E"/>
    <w:rsid w:val="3FFFCBBA"/>
    <w:rsid w:val="42811394"/>
    <w:rsid w:val="45FFF5A4"/>
    <w:rsid w:val="467B01CE"/>
    <w:rsid w:val="4C1B7CB7"/>
    <w:rsid w:val="4CC454A1"/>
    <w:rsid w:val="4D921A7C"/>
    <w:rsid w:val="4E445DA9"/>
    <w:rsid w:val="4FAA4FC2"/>
    <w:rsid w:val="531E4D6A"/>
    <w:rsid w:val="53996AAE"/>
    <w:rsid w:val="55DD48FD"/>
    <w:rsid w:val="5673AD7E"/>
    <w:rsid w:val="56CFB26A"/>
    <w:rsid w:val="57BF8DBB"/>
    <w:rsid w:val="593330D5"/>
    <w:rsid w:val="59347A86"/>
    <w:rsid w:val="5B9F0A68"/>
    <w:rsid w:val="5BEF011A"/>
    <w:rsid w:val="5BF15738"/>
    <w:rsid w:val="5CCF4FAD"/>
    <w:rsid w:val="5DD797E1"/>
    <w:rsid w:val="5DDF211A"/>
    <w:rsid w:val="5DFA1AE3"/>
    <w:rsid w:val="5EED5637"/>
    <w:rsid w:val="5F3DAC8F"/>
    <w:rsid w:val="5F8C372F"/>
    <w:rsid w:val="5FBFC9E3"/>
    <w:rsid w:val="5FFBAB7F"/>
    <w:rsid w:val="5FFFDAA0"/>
    <w:rsid w:val="64FD8C69"/>
    <w:rsid w:val="67785F99"/>
    <w:rsid w:val="677AD028"/>
    <w:rsid w:val="677F1FE2"/>
    <w:rsid w:val="67DD59AF"/>
    <w:rsid w:val="67DFAA11"/>
    <w:rsid w:val="67E2C21E"/>
    <w:rsid w:val="6B7FAF27"/>
    <w:rsid w:val="6BE6289B"/>
    <w:rsid w:val="6C8FD83E"/>
    <w:rsid w:val="6EDA908C"/>
    <w:rsid w:val="6FF3A048"/>
    <w:rsid w:val="6FFB87D7"/>
    <w:rsid w:val="71C2406D"/>
    <w:rsid w:val="726370D6"/>
    <w:rsid w:val="72CE2F30"/>
    <w:rsid w:val="73BB255A"/>
    <w:rsid w:val="75DB80C6"/>
    <w:rsid w:val="75DF8D42"/>
    <w:rsid w:val="76DFC66A"/>
    <w:rsid w:val="76ED6FB2"/>
    <w:rsid w:val="777B4A13"/>
    <w:rsid w:val="77BB258D"/>
    <w:rsid w:val="77D6DD1E"/>
    <w:rsid w:val="77E22325"/>
    <w:rsid w:val="79AE413A"/>
    <w:rsid w:val="7A4964E5"/>
    <w:rsid w:val="7A565690"/>
    <w:rsid w:val="7A717110"/>
    <w:rsid w:val="7ADEF084"/>
    <w:rsid w:val="7ADF3AFB"/>
    <w:rsid w:val="7BEE7808"/>
    <w:rsid w:val="7DCFA0B2"/>
    <w:rsid w:val="7DFF1073"/>
    <w:rsid w:val="7E674AE5"/>
    <w:rsid w:val="7ED7D967"/>
    <w:rsid w:val="7EF3FAAD"/>
    <w:rsid w:val="7EF50E94"/>
    <w:rsid w:val="7EF76491"/>
    <w:rsid w:val="7F1FE735"/>
    <w:rsid w:val="7F264A27"/>
    <w:rsid w:val="7F7F4054"/>
    <w:rsid w:val="7F9F8FA0"/>
    <w:rsid w:val="7FAE4C11"/>
    <w:rsid w:val="7FB7783D"/>
    <w:rsid w:val="7FCE42ED"/>
    <w:rsid w:val="7FDFC219"/>
    <w:rsid w:val="7FF34D35"/>
    <w:rsid w:val="7FF7F146"/>
    <w:rsid w:val="7FFF688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locked="1" w:uiPriority="0"/>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next w:val="BodyTextFirstIndent2"/>
    <w:qFormat/>
    <w:rsid w:val="002B5C96"/>
    <w:pPr>
      <w:widowControl w:val="0"/>
      <w:jc w:val="both"/>
    </w:pPr>
    <w:rPr>
      <w:rFonts w:ascii="Calibri" w:hAnsi="Calibri"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2B5C96"/>
    <w:pPr>
      <w:spacing w:after="120"/>
      <w:ind w:leftChars="200" w:left="420"/>
    </w:pPr>
  </w:style>
  <w:style w:type="character" w:customStyle="1" w:styleId="BodyTextIndentChar">
    <w:name w:val="Body Text Indent Char"/>
    <w:basedOn w:val="DefaultParagraphFont"/>
    <w:link w:val="BodyTextIndent"/>
    <w:uiPriority w:val="99"/>
    <w:semiHidden/>
    <w:locked/>
    <w:rsid w:val="002B5C96"/>
  </w:style>
  <w:style w:type="paragraph" w:styleId="BodyTextFirstIndent2">
    <w:name w:val="Body Text First Indent 2"/>
    <w:basedOn w:val="BodyTextIndent"/>
    <w:link w:val="BodyTextFirstIndent2Char"/>
    <w:uiPriority w:val="99"/>
    <w:rsid w:val="002B5C96"/>
    <w:pPr>
      <w:widowControl/>
      <w:spacing w:after="0"/>
      <w:ind w:leftChars="0" w:left="0" w:firstLineChars="200" w:firstLine="420"/>
    </w:pPr>
    <w:rPr>
      <w:kern w:val="0"/>
    </w:rPr>
  </w:style>
  <w:style w:type="character" w:customStyle="1" w:styleId="BodyTextFirstIndent2Char">
    <w:name w:val="Body Text First Indent 2 Char"/>
    <w:basedOn w:val="BodyTextIndentChar"/>
    <w:link w:val="BodyTextFirstIndent2"/>
    <w:uiPriority w:val="99"/>
    <w:locked/>
    <w:rsid w:val="002B5C96"/>
    <w:rPr>
      <w:rFonts w:ascii="Calibri" w:eastAsia="宋体" w:hAnsi="Calibri" w:cs="Calibri"/>
      <w:kern w:val="0"/>
      <w:sz w:val="24"/>
      <w:szCs w:val="24"/>
    </w:rPr>
  </w:style>
  <w:style w:type="paragraph" w:styleId="CommentText">
    <w:name w:val="annotation text"/>
    <w:basedOn w:val="Normal"/>
    <w:link w:val="CommentTextChar"/>
    <w:uiPriority w:val="99"/>
    <w:semiHidden/>
    <w:rsid w:val="002B5C96"/>
    <w:pPr>
      <w:jc w:val="left"/>
    </w:pPr>
  </w:style>
  <w:style w:type="character" w:customStyle="1" w:styleId="CommentTextChar">
    <w:name w:val="Comment Text Char"/>
    <w:basedOn w:val="DefaultParagraphFont"/>
    <w:link w:val="CommentText"/>
    <w:uiPriority w:val="99"/>
    <w:semiHidden/>
    <w:locked/>
    <w:rsid w:val="002B5C96"/>
    <w:rPr>
      <w:kern w:val="2"/>
      <w:sz w:val="22"/>
      <w:szCs w:val="22"/>
    </w:rPr>
  </w:style>
  <w:style w:type="paragraph" w:styleId="BodyText">
    <w:name w:val="Body Text"/>
    <w:basedOn w:val="Normal"/>
    <w:link w:val="BodyTextChar"/>
    <w:uiPriority w:val="99"/>
    <w:rsid w:val="002B5C96"/>
    <w:rPr>
      <w:rFonts w:ascii="宋体" w:hAnsi="宋体" w:cs="宋体"/>
      <w:sz w:val="30"/>
      <w:szCs w:val="30"/>
      <w:lang w:val="ja-JP" w:eastAsia="ja-JP"/>
    </w:rPr>
  </w:style>
  <w:style w:type="character" w:customStyle="1" w:styleId="BodyTextChar">
    <w:name w:val="Body Text Char"/>
    <w:basedOn w:val="DefaultParagraphFont"/>
    <w:link w:val="BodyText"/>
    <w:uiPriority w:val="99"/>
    <w:locked/>
    <w:rsid w:val="002B5C96"/>
    <w:rPr>
      <w:rFonts w:ascii="宋体" w:eastAsia="宋体" w:hAnsi="宋体" w:cs="宋体"/>
      <w:sz w:val="30"/>
      <w:szCs w:val="30"/>
      <w:lang w:val="ja-JP" w:eastAsia="ja-JP"/>
    </w:rPr>
  </w:style>
  <w:style w:type="paragraph" w:styleId="BalloonText">
    <w:name w:val="Balloon Text"/>
    <w:basedOn w:val="Normal"/>
    <w:link w:val="BalloonTextChar"/>
    <w:uiPriority w:val="99"/>
    <w:semiHidden/>
    <w:rsid w:val="002B5C96"/>
    <w:rPr>
      <w:sz w:val="18"/>
      <w:szCs w:val="18"/>
    </w:rPr>
  </w:style>
  <w:style w:type="character" w:customStyle="1" w:styleId="BalloonTextChar">
    <w:name w:val="Balloon Text Char"/>
    <w:basedOn w:val="DefaultParagraphFont"/>
    <w:link w:val="BalloonText"/>
    <w:uiPriority w:val="99"/>
    <w:semiHidden/>
    <w:locked/>
    <w:rsid w:val="002B5C96"/>
    <w:rPr>
      <w:kern w:val="2"/>
      <w:sz w:val="18"/>
      <w:szCs w:val="18"/>
    </w:rPr>
  </w:style>
  <w:style w:type="paragraph" w:styleId="Footer">
    <w:name w:val="footer"/>
    <w:basedOn w:val="Normal"/>
    <w:link w:val="FooterChar"/>
    <w:uiPriority w:val="99"/>
    <w:rsid w:val="002B5C96"/>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2B5C96"/>
    <w:rPr>
      <w:sz w:val="18"/>
      <w:szCs w:val="18"/>
    </w:rPr>
  </w:style>
  <w:style w:type="paragraph" w:styleId="Header">
    <w:name w:val="header"/>
    <w:basedOn w:val="Normal"/>
    <w:link w:val="HeaderChar"/>
    <w:uiPriority w:val="99"/>
    <w:rsid w:val="002B5C96"/>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2B5C96"/>
    <w:rPr>
      <w:sz w:val="18"/>
      <w:szCs w:val="18"/>
    </w:rPr>
  </w:style>
  <w:style w:type="paragraph" w:styleId="NormalWeb">
    <w:name w:val="Normal (Web)"/>
    <w:basedOn w:val="Normal"/>
    <w:uiPriority w:val="99"/>
    <w:rsid w:val="002B5C96"/>
    <w:pPr>
      <w:spacing w:beforeAutospacing="1" w:afterAutospacing="1"/>
      <w:jc w:val="left"/>
    </w:pPr>
    <w:rPr>
      <w:kern w:val="0"/>
      <w:sz w:val="24"/>
      <w:szCs w:val="24"/>
    </w:rPr>
  </w:style>
  <w:style w:type="paragraph" w:styleId="CommentSubject">
    <w:name w:val="annotation subject"/>
    <w:basedOn w:val="CommentText"/>
    <w:next w:val="CommentText"/>
    <w:link w:val="CommentSubjectChar"/>
    <w:uiPriority w:val="99"/>
    <w:semiHidden/>
    <w:rsid w:val="002B5C96"/>
    <w:rPr>
      <w:b/>
      <w:bCs/>
    </w:rPr>
  </w:style>
  <w:style w:type="character" w:customStyle="1" w:styleId="CommentSubjectChar">
    <w:name w:val="Comment Subject Char"/>
    <w:basedOn w:val="CommentTextChar"/>
    <w:link w:val="CommentSubject"/>
    <w:uiPriority w:val="99"/>
    <w:semiHidden/>
    <w:locked/>
    <w:rsid w:val="002B5C96"/>
    <w:rPr>
      <w:b/>
      <w:bCs/>
    </w:rPr>
  </w:style>
  <w:style w:type="table" w:styleId="TableGrid">
    <w:name w:val="Table Grid"/>
    <w:basedOn w:val="TableNormal"/>
    <w:uiPriority w:val="99"/>
    <w:rsid w:val="002B5C96"/>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2B5C96"/>
    <w:rPr>
      <w:sz w:val="21"/>
      <w:szCs w:val="21"/>
    </w:rPr>
  </w:style>
  <w:style w:type="paragraph" w:customStyle="1" w:styleId="1">
    <w:name w:val="列出段落1"/>
    <w:basedOn w:val="Normal"/>
    <w:uiPriority w:val="99"/>
    <w:rsid w:val="002B5C96"/>
    <w:pPr>
      <w:ind w:firstLineChars="200" w:firstLine="420"/>
    </w:pPr>
  </w:style>
  <w:style w:type="paragraph" w:customStyle="1" w:styleId="11">
    <w:name w:val="列出段落11"/>
    <w:basedOn w:val="Normal"/>
    <w:uiPriority w:val="99"/>
    <w:rsid w:val="002B5C96"/>
    <w:pPr>
      <w:ind w:firstLineChars="200" w:firstLine="420"/>
    </w:pPr>
  </w:style>
  <w:style w:type="paragraph" w:customStyle="1" w:styleId="10">
    <w:name w:val="修订1"/>
    <w:hidden/>
    <w:uiPriority w:val="99"/>
    <w:semiHidden/>
    <w:rsid w:val="002B5C96"/>
    <w:rPr>
      <w:rFonts w:ascii="Calibri" w:hAnsi="Calibri" w:cs="Calibri"/>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TotalTime>
  <Pages>1</Pages>
  <Words>101</Words>
  <Characters>578</Characters>
  <Application>Microsoft Office Outlook</Application>
  <DocSecurity>0</DocSecurity>
  <Lines>0</Lines>
  <Paragraphs>0</Paragraphs>
  <ScaleCrop>false</ScaleCrop>
  <Company>MS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User01</cp:lastModifiedBy>
  <cp:revision>5</cp:revision>
  <cp:lastPrinted>2021-12-09T00:14:00Z</cp:lastPrinted>
  <dcterms:created xsi:type="dcterms:W3CDTF">2021-12-13T00:52:00Z</dcterms:created>
  <dcterms:modified xsi:type="dcterms:W3CDTF">2022-01-26T03:55:00Z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6463BE9167254563A44B4E441EC5FE7E</vt:lpwstr>
  </property>
  <property fmtid="{D5CDD505-2E9C-101B-9397-08002B2CF9AE}" pid="4" name="KSOSaveFontToCloudKey">
    <vt:lpwstr>493408501_embed</vt:lpwstr>
  </property>
</Properties>
</file>