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656" w:rsidRDefault="00ED2656" w:rsidP="003B017C">
      <w:pPr>
        <w:jc w:val="center"/>
        <w:rPr>
          <w:rFonts w:ascii="华文中宋" w:eastAsia="华文中宋" w:hAnsi="华文中宋" w:cs="Times New Roman"/>
          <w:b/>
          <w:bCs/>
          <w:sz w:val="44"/>
          <w:szCs w:val="44"/>
        </w:rPr>
      </w:pPr>
      <w:r w:rsidRPr="00B642CC">
        <w:rPr>
          <w:rFonts w:ascii="华文中宋" w:eastAsia="华文中宋" w:hAnsi="华文中宋" w:cs="华文中宋" w:hint="eastAsia"/>
          <w:b/>
          <w:bCs/>
          <w:sz w:val="44"/>
          <w:szCs w:val="44"/>
        </w:rPr>
        <w:t>中华中学初中部作息时间表</w:t>
      </w:r>
    </w:p>
    <w:p w:rsidR="00ED2656" w:rsidRPr="002275EB" w:rsidRDefault="00ED2656" w:rsidP="002275EB">
      <w:pPr>
        <w:spacing w:afterLines="100"/>
        <w:ind w:right="357"/>
        <w:jc w:val="center"/>
        <w:rPr>
          <w:rFonts w:ascii="仿宋_GB2312" w:eastAsia="仿宋_GB2312" w:hAnsi="华文中宋" w:cs="Times New Roman"/>
          <w:b/>
          <w:bCs/>
          <w:sz w:val="24"/>
          <w:szCs w:val="24"/>
        </w:rPr>
      </w:pPr>
      <w:r>
        <w:rPr>
          <w:rFonts w:ascii="仿宋_GB2312" w:eastAsia="仿宋_GB2312" w:hAnsi="华文中宋" w:cs="仿宋_GB2312" w:hint="eastAsia"/>
          <w:b/>
          <w:bCs/>
          <w:sz w:val="24"/>
          <w:szCs w:val="24"/>
        </w:rPr>
        <w:t>（自</w:t>
      </w:r>
      <w:r>
        <w:rPr>
          <w:rFonts w:ascii="仿宋_GB2312" w:eastAsia="仿宋_GB2312" w:hAnsi="华文中宋" w:cs="仿宋_GB2312"/>
          <w:b/>
          <w:bCs/>
          <w:sz w:val="24"/>
          <w:szCs w:val="24"/>
        </w:rPr>
        <w:t>2015</w:t>
      </w:r>
      <w:r>
        <w:rPr>
          <w:rFonts w:ascii="仿宋_GB2312" w:eastAsia="仿宋_GB2312" w:hAnsi="华文中宋" w:cs="仿宋_GB2312" w:hint="eastAsia"/>
          <w:b/>
          <w:bCs/>
          <w:sz w:val="24"/>
          <w:szCs w:val="24"/>
        </w:rPr>
        <w:t>年</w:t>
      </w:r>
      <w:r>
        <w:rPr>
          <w:rFonts w:ascii="仿宋_GB2312" w:eastAsia="仿宋_GB2312" w:hAnsi="华文中宋" w:cs="仿宋_GB2312"/>
          <w:b/>
          <w:bCs/>
          <w:sz w:val="24"/>
          <w:szCs w:val="24"/>
        </w:rPr>
        <w:t>11</w:t>
      </w:r>
      <w:r>
        <w:rPr>
          <w:rFonts w:ascii="仿宋_GB2312" w:eastAsia="仿宋_GB2312" w:hAnsi="华文中宋" w:cs="仿宋_GB2312" w:hint="eastAsia"/>
          <w:b/>
          <w:bCs/>
          <w:sz w:val="24"/>
          <w:szCs w:val="24"/>
        </w:rPr>
        <w:t>月</w:t>
      </w:r>
      <w:r>
        <w:rPr>
          <w:rFonts w:ascii="仿宋_GB2312" w:eastAsia="仿宋_GB2312" w:hAnsi="华文中宋" w:cs="仿宋_GB2312"/>
          <w:b/>
          <w:bCs/>
          <w:sz w:val="24"/>
          <w:szCs w:val="24"/>
        </w:rPr>
        <w:t>16</w:t>
      </w:r>
      <w:r>
        <w:rPr>
          <w:rFonts w:ascii="仿宋_GB2312" w:eastAsia="仿宋_GB2312" w:hAnsi="华文中宋" w:cs="仿宋_GB2312" w:hint="eastAsia"/>
          <w:b/>
          <w:bCs/>
          <w:sz w:val="24"/>
          <w:szCs w:val="24"/>
        </w:rPr>
        <w:t>日</w:t>
      </w:r>
      <w:r w:rsidRPr="002275EB">
        <w:rPr>
          <w:rFonts w:ascii="仿宋_GB2312" w:eastAsia="仿宋_GB2312" w:hAnsi="华文中宋" w:cs="仿宋_GB2312" w:hint="eastAsia"/>
          <w:b/>
          <w:bCs/>
          <w:sz w:val="24"/>
          <w:szCs w:val="24"/>
        </w:rPr>
        <w:t>起</w:t>
      </w:r>
      <w:r>
        <w:rPr>
          <w:rFonts w:ascii="仿宋_GB2312" w:eastAsia="仿宋_GB2312" w:hAnsi="华文中宋" w:cs="仿宋_GB2312" w:hint="eastAsia"/>
          <w:b/>
          <w:bCs/>
          <w:sz w:val="24"/>
          <w:szCs w:val="24"/>
        </w:rPr>
        <w:t>）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上午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7:30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7:50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早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读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8:00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8:40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第一节课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8:40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9:05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大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课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间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9:05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9:10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眼保健操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9:10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9:50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第二节课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10:10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10:50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</w:t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第三节课</w:t>
      </w:r>
    </w:p>
    <w:p w:rsidR="00ED2656" w:rsidRPr="00184C20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11:00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11:40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</w:t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第四节课</w:t>
      </w:r>
    </w:p>
    <w:p w:rsidR="00ED2656" w:rsidRPr="00184C20" w:rsidRDefault="00ED2656" w:rsidP="00D41FD9">
      <w:pPr>
        <w:spacing w:line="800" w:lineRule="exact"/>
        <w:ind w:firstLineChars="246" w:firstLine="31680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12:30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13:20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</w:t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午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休</w:t>
      </w:r>
    </w:p>
    <w:p w:rsidR="00ED2656" w:rsidRPr="00184C20" w:rsidRDefault="00ED2656" w:rsidP="00D41FD9">
      <w:pPr>
        <w:spacing w:beforeLines="50" w:line="800" w:lineRule="exact"/>
        <w:ind w:leftChars="-69" w:left="31680" w:hangingChars="297" w:firstLine="31680"/>
        <w:jc w:val="lef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F10A3B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下午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F10A3B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13:30</w:t>
      </w:r>
      <w:r w:rsidRPr="00F10A3B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14:10  </w:t>
      </w:r>
      <w:r w:rsidRPr="00F10A3B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F10A3B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F10A3B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第五节课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14:20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15:00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第六节课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15:00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15:25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大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课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间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15:25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15:30  </w:t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眼保健操</w:t>
      </w:r>
    </w:p>
    <w:p w:rsidR="00ED2656" w:rsidRDefault="00ED2656" w:rsidP="00D41FD9">
      <w:pPr>
        <w:spacing w:line="800" w:lineRule="exact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  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15:30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 xml:space="preserve">16:10  </w:t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第七节课</w:t>
      </w:r>
    </w:p>
    <w:p w:rsidR="00ED2656" w:rsidRPr="00D41FD9" w:rsidRDefault="00ED2656" w:rsidP="00D41FD9">
      <w:pPr>
        <w:spacing w:line="800" w:lineRule="exact"/>
        <w:ind w:firstLineChars="247" w:firstLine="31680"/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</w:pP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16:20</w:t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～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>17:00</w:t>
      </w:r>
      <w:r w:rsidRPr="00184C20">
        <w:rPr>
          <w:rFonts w:ascii="仿宋_GB2312" w:eastAsia="仿宋_GB2312" w:hAnsi="宋体" w:cs="仿宋_GB2312"/>
          <w:b/>
          <w:bCs/>
          <w:position w:val="4"/>
          <w:sz w:val="30"/>
          <w:szCs w:val="30"/>
        </w:rPr>
        <w:tab/>
      </w:r>
      <w:r w:rsidRPr="00184C20"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………………………………</w:t>
      </w:r>
      <w:r w:rsidRPr="00184C20">
        <w:rPr>
          <w:rFonts w:ascii="仿宋_GB2312" w:eastAsia="仿宋_GB2312" w:hAnsi="宋体" w:cs="Times New Roman"/>
          <w:b/>
          <w:bCs/>
          <w:position w:val="4"/>
          <w:sz w:val="30"/>
          <w:szCs w:val="30"/>
        </w:rPr>
        <w:tab/>
      </w:r>
      <w:r>
        <w:rPr>
          <w:rFonts w:ascii="仿宋_GB2312" w:eastAsia="仿宋_GB2312" w:hAnsi="宋体" w:cs="仿宋_GB2312" w:hint="eastAsia"/>
          <w:b/>
          <w:bCs/>
          <w:position w:val="4"/>
          <w:sz w:val="30"/>
          <w:szCs w:val="30"/>
        </w:rPr>
        <w:t>第八节课</w:t>
      </w:r>
    </w:p>
    <w:p w:rsidR="00ED2656" w:rsidRPr="000E4CEB" w:rsidRDefault="00ED2656" w:rsidP="00184C20">
      <w:pPr>
        <w:spacing w:line="700" w:lineRule="exact"/>
        <w:rPr>
          <w:rFonts w:ascii="宋体" w:cs="Times New Roman"/>
          <w:b/>
          <w:bCs/>
          <w:position w:val="4"/>
          <w:sz w:val="28"/>
          <w:szCs w:val="28"/>
        </w:rPr>
      </w:pPr>
    </w:p>
    <w:sectPr w:rsidR="00ED2656" w:rsidRPr="000E4CEB" w:rsidSect="00130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2656" w:rsidRDefault="00ED2656" w:rsidP="00604325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D2656" w:rsidRDefault="00ED2656" w:rsidP="00604325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2656" w:rsidRDefault="00ED2656" w:rsidP="00604325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D2656" w:rsidRDefault="00ED2656" w:rsidP="00604325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4325"/>
    <w:rsid w:val="000E4CEB"/>
    <w:rsid w:val="0013023E"/>
    <w:rsid w:val="00184C20"/>
    <w:rsid w:val="002275EB"/>
    <w:rsid w:val="00395914"/>
    <w:rsid w:val="003B017C"/>
    <w:rsid w:val="00604325"/>
    <w:rsid w:val="007927BA"/>
    <w:rsid w:val="008B2CA9"/>
    <w:rsid w:val="009710F2"/>
    <w:rsid w:val="009D1634"/>
    <w:rsid w:val="009F151B"/>
    <w:rsid w:val="00B642CC"/>
    <w:rsid w:val="00CC757F"/>
    <w:rsid w:val="00D41FD9"/>
    <w:rsid w:val="00ED2656"/>
    <w:rsid w:val="00F10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023E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043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04325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6043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04325"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3B017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1FD8"/>
    <w:rPr>
      <w:rFonts w:cs="Calibri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</Pages>
  <Words>74</Words>
  <Characters>424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马丹</cp:lastModifiedBy>
  <cp:revision>12</cp:revision>
  <cp:lastPrinted>2015-11-13T09:02:00Z</cp:lastPrinted>
  <dcterms:created xsi:type="dcterms:W3CDTF">2015-11-13T08:43:00Z</dcterms:created>
  <dcterms:modified xsi:type="dcterms:W3CDTF">2015-11-13T09:06:00Z</dcterms:modified>
</cp:coreProperties>
</file>